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Jméno:   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</w:t>
      </w:r>
      <w:proofErr w:type="spellStart"/>
      <w:r w:rsidR="0030389F">
        <w:rPr>
          <w:rFonts w:ascii="Calibri" w:hAnsi="Calibri" w:cs="Calibri"/>
          <w:sz w:val="22"/>
          <w:szCs w:val="22"/>
        </w:rPr>
        <w:t>ky</w:t>
      </w:r>
      <w:proofErr w:type="spellEnd"/>
      <w:r w:rsidR="0030389F">
        <w:rPr>
          <w:rFonts w:ascii="Calibri" w:hAnsi="Calibri" w:cs="Calibri"/>
          <w:sz w:val="22"/>
          <w:szCs w:val="22"/>
        </w:rPr>
        <w:t xml:space="preserve"> ……………………………………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narození: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Současná a</w:t>
      </w:r>
      <w:r w:rsidR="00B41F2B">
        <w:rPr>
          <w:rFonts w:ascii="Calibri" w:hAnsi="Calibri" w:cs="Calibri"/>
          <w:sz w:val="22"/>
          <w:szCs w:val="22"/>
        </w:rPr>
        <w:t xml:space="preserve">dresa:       </w:t>
      </w:r>
      <w:proofErr w:type="gramStart"/>
      <w:r w:rsidR="00B41F2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5990A632" w14:textId="4E0224E3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Kontakty:   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39A8244C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bytové 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4A183E">
        <w:rPr>
          <w:rFonts w:ascii="Calibri" w:hAnsi="Calibri" w:cs="Calibri"/>
          <w:b/>
          <w:bCs/>
          <w:sz w:val="22"/>
          <w:szCs w:val="22"/>
        </w:rPr>
        <w:t xml:space="preserve">17. listopadu 1137/ 27 a, </w:t>
      </w:r>
      <w:proofErr w:type="gramStart"/>
      <w:r w:rsidR="004A183E">
        <w:rPr>
          <w:rFonts w:ascii="Calibri" w:hAnsi="Calibri" w:cs="Calibri"/>
          <w:b/>
          <w:bCs/>
          <w:sz w:val="22"/>
          <w:szCs w:val="22"/>
        </w:rPr>
        <w:t>Havířov - město</w:t>
      </w:r>
      <w:proofErr w:type="gramEnd"/>
      <w:r w:rsidR="00532664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4A183E">
        <w:rPr>
          <w:rFonts w:ascii="Calibri" w:hAnsi="Calibri" w:cs="Calibri"/>
          <w:b/>
          <w:bCs/>
          <w:sz w:val="22"/>
          <w:szCs w:val="22"/>
        </w:rPr>
        <w:t>0</w:t>
      </w:r>
      <w:r w:rsidR="00C17CA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065B8">
        <w:rPr>
          <w:rFonts w:ascii="Calibri" w:hAnsi="Calibri" w:cs="Calibri"/>
          <w:b/>
          <w:bCs/>
          <w:sz w:val="22"/>
          <w:szCs w:val="22"/>
        </w:rPr>
        <w:t xml:space="preserve">+ </w:t>
      </w:r>
      <w:r w:rsidR="00C17CAA">
        <w:rPr>
          <w:rFonts w:ascii="Calibri" w:hAnsi="Calibri" w:cs="Calibri"/>
          <w:b/>
          <w:bCs/>
          <w:sz w:val="22"/>
          <w:szCs w:val="22"/>
        </w:rPr>
        <w:t>1</w:t>
      </w:r>
    </w:p>
    <w:p w14:paraId="38CFFE65" w14:textId="2C39ADF1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9312EE" w:rsidRPr="009312EE">
        <w:rPr>
          <w:rFonts w:ascii="Calibri" w:hAnsi="Calibri" w:cs="Calibri"/>
          <w:b/>
          <w:bCs/>
          <w:sz w:val="22"/>
          <w:szCs w:val="22"/>
        </w:rPr>
        <w:t>8</w:t>
      </w:r>
    </w:p>
    <w:p w14:paraId="1E5F3CC4" w14:textId="5D84D7BB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EC185C">
        <w:rPr>
          <w:rFonts w:ascii="Calibri" w:hAnsi="Calibri" w:cs="Calibri"/>
          <w:b/>
          <w:bCs/>
          <w:sz w:val="22"/>
          <w:szCs w:val="22"/>
        </w:rPr>
        <w:t>36</w:t>
      </w:r>
      <w:r w:rsidR="004A183E">
        <w:rPr>
          <w:rFonts w:ascii="Calibri" w:hAnsi="Calibri" w:cs="Calibri"/>
          <w:b/>
          <w:bCs/>
          <w:sz w:val="22"/>
          <w:szCs w:val="22"/>
        </w:rPr>
        <w:t>,</w:t>
      </w:r>
      <w:r w:rsidR="00EC185C">
        <w:rPr>
          <w:rFonts w:ascii="Calibri" w:hAnsi="Calibri" w:cs="Calibri"/>
          <w:b/>
          <w:bCs/>
          <w:sz w:val="22"/>
          <w:szCs w:val="22"/>
        </w:rPr>
        <w:t>34</w:t>
      </w:r>
      <w:r w:rsidRPr="0086432C">
        <w:rPr>
          <w:rFonts w:ascii="Calibri" w:hAnsi="Calibri" w:cs="Calibri"/>
          <w:b/>
          <w:bCs/>
          <w:sz w:val="22"/>
          <w:szCs w:val="22"/>
        </w:rPr>
        <w:t xml:space="preserve"> 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4E03D953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nájmu:</w:t>
      </w:r>
      <w:r w:rsidR="00710396">
        <w:rPr>
          <w:rFonts w:ascii="Calibri" w:hAnsi="Calibri" w:cs="Calibri"/>
          <w:sz w:val="22"/>
          <w:szCs w:val="22"/>
        </w:rPr>
        <w:t xml:space="preserve">   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A551D">
        <w:rPr>
          <w:rFonts w:ascii="Calibri" w:hAnsi="Calibri" w:cs="Calibri"/>
          <w:b/>
          <w:bCs/>
          <w:sz w:val="22"/>
          <w:szCs w:val="22"/>
        </w:rPr>
        <w:t>1</w:t>
      </w:r>
      <w:r w:rsidR="00FB710C">
        <w:rPr>
          <w:rFonts w:ascii="Calibri" w:hAnsi="Calibri" w:cs="Calibri"/>
          <w:b/>
          <w:bCs/>
          <w:sz w:val="22"/>
          <w:szCs w:val="22"/>
        </w:rPr>
        <w:t>2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</w:t>
      </w:r>
      <w:proofErr w:type="gramStart"/>
      <w:r w:rsidRPr="00246223">
        <w:rPr>
          <w:rFonts w:ascii="Calibri" w:hAnsi="Calibri" w:cs="Calibri"/>
          <w:b/>
          <w:bCs/>
          <w:sz w:val="22"/>
          <w:szCs w:val="22"/>
        </w:rPr>
        <w:t>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                          ………</w:t>
      </w:r>
      <w:proofErr w:type="gramStart"/>
      <w:r>
        <w:rPr>
          <w:rFonts w:ascii="Calibri" w:hAnsi="Calibri" w:cs="Calibri"/>
          <w:b/>
          <w:sz w:val="22"/>
          <w:szCs w:val="22"/>
        </w:rPr>
        <w:t>…….</w:t>
      </w:r>
      <w:proofErr w:type="gramEnd"/>
      <w:r>
        <w:rPr>
          <w:rFonts w:ascii="Calibri" w:hAnsi="Calibri" w:cs="Calibri"/>
          <w:b/>
          <w:sz w:val="22"/>
          <w:szCs w:val="22"/>
        </w:rPr>
        <w:t>.</w:t>
      </w:r>
      <w:r w:rsidR="00E52E45" w:rsidRPr="007570E0">
        <w:rPr>
          <w:rFonts w:ascii="Calibri" w:hAnsi="Calibri" w:cs="Calibri"/>
          <w:b/>
          <w:sz w:val="22"/>
          <w:szCs w:val="22"/>
        </w:rPr>
        <w:t>,-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4FA76313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1)   ………………………………….. vztah k uchazeči ……………………</w:t>
      </w:r>
      <w:r w:rsid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>
        <w:rPr>
          <w:rFonts w:ascii="Calibri" w:hAnsi="Calibri" w:cs="Calibri"/>
          <w:bCs/>
          <w:sz w:val="22"/>
          <w:szCs w:val="22"/>
        </w:rPr>
        <w:t>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40B23B8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10A2DE1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……………………………………………………………..………………………………………………………………..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>*</w:t>
      </w:r>
      <w:proofErr w:type="gramStart"/>
      <w:r>
        <w:rPr>
          <w:rFonts w:cs="Calibri"/>
        </w:rPr>
        <w:t xml:space="preserve">* </w:t>
      </w:r>
      <w:r w:rsidR="00B325FE">
        <w:rPr>
          <w:rFonts w:cs="Calibri"/>
        </w:rPr>
        <w:t xml:space="preserve"> </w:t>
      </w:r>
      <w:r>
        <w:rPr>
          <w:rFonts w:cs="Calibri"/>
        </w:rPr>
        <w:t>u</w:t>
      </w:r>
      <w:proofErr w:type="gramEnd"/>
      <w:r>
        <w:rPr>
          <w:rFonts w:cs="Calibri"/>
        </w:rPr>
        <w:t xml:space="preserve">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D5FC" w14:textId="77777777" w:rsidR="00267F14" w:rsidRDefault="00267F14">
      <w:r>
        <w:separator/>
      </w:r>
    </w:p>
  </w:endnote>
  <w:endnote w:type="continuationSeparator" w:id="0">
    <w:p w14:paraId="05E4B08B" w14:textId="77777777" w:rsidR="00267F14" w:rsidRDefault="0026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>IČ: 00415227 ( zapsáno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B50D" w14:textId="77777777" w:rsidR="00267F14" w:rsidRDefault="00267F14">
      <w:r>
        <w:separator/>
      </w:r>
    </w:p>
  </w:footnote>
  <w:footnote w:type="continuationSeparator" w:id="0">
    <w:p w14:paraId="1A4B59BE" w14:textId="77777777" w:rsidR="00267F14" w:rsidRDefault="0026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267F1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25" w:dyaOrig="1772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4092141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</w:t>
    </w:r>
    <w:proofErr w:type="spellStart"/>
    <w:r>
      <w:rPr>
        <w:i/>
        <w:snapToGrid w:val="0"/>
        <w:sz w:val="22"/>
      </w:rPr>
      <w:t>Hornosušská</w:t>
    </w:r>
    <w:proofErr w:type="spellEnd"/>
    <w:r>
      <w:rPr>
        <w:i/>
        <w:snapToGrid w:val="0"/>
        <w:sz w:val="22"/>
      </w:rPr>
      <w:t xml:space="preserve">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 xml:space="preserve">735 </w:t>
    </w:r>
    <w:proofErr w:type="gramStart"/>
    <w:r>
      <w:rPr>
        <w:i/>
        <w:snapToGrid w:val="0"/>
        <w:sz w:val="22"/>
      </w:rPr>
      <w:t>64  Havířov</w:t>
    </w:r>
    <w:proofErr w:type="gramEnd"/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0AAF"/>
    <w:rsid w:val="00047F28"/>
    <w:rsid w:val="00061F96"/>
    <w:rsid w:val="00063DB1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42F9"/>
    <w:rsid w:val="000E07C9"/>
    <w:rsid w:val="000E2574"/>
    <w:rsid w:val="000F1AF1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6B12"/>
    <w:rsid w:val="001C3463"/>
    <w:rsid w:val="001C4309"/>
    <w:rsid w:val="001E2C5F"/>
    <w:rsid w:val="001E6BCB"/>
    <w:rsid w:val="001F39CD"/>
    <w:rsid w:val="001F47AA"/>
    <w:rsid w:val="001F5310"/>
    <w:rsid w:val="002005D6"/>
    <w:rsid w:val="00205A4C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67F14"/>
    <w:rsid w:val="002768A7"/>
    <w:rsid w:val="0028479D"/>
    <w:rsid w:val="00287F2C"/>
    <w:rsid w:val="00290314"/>
    <w:rsid w:val="002973C6"/>
    <w:rsid w:val="002B0054"/>
    <w:rsid w:val="002B28A4"/>
    <w:rsid w:val="002B3D13"/>
    <w:rsid w:val="002C2C44"/>
    <w:rsid w:val="002C4A9F"/>
    <w:rsid w:val="002D21A8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87147"/>
    <w:rsid w:val="003A3798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5396A"/>
    <w:rsid w:val="00463123"/>
    <w:rsid w:val="00467AA7"/>
    <w:rsid w:val="00483846"/>
    <w:rsid w:val="00487CF4"/>
    <w:rsid w:val="00491115"/>
    <w:rsid w:val="004919E9"/>
    <w:rsid w:val="00491E8A"/>
    <w:rsid w:val="0049306D"/>
    <w:rsid w:val="00494B78"/>
    <w:rsid w:val="004A183E"/>
    <w:rsid w:val="004B1E5E"/>
    <w:rsid w:val="004B35CF"/>
    <w:rsid w:val="004B462C"/>
    <w:rsid w:val="004B59E5"/>
    <w:rsid w:val="004B632F"/>
    <w:rsid w:val="004C5982"/>
    <w:rsid w:val="004D76C3"/>
    <w:rsid w:val="004F6050"/>
    <w:rsid w:val="00505293"/>
    <w:rsid w:val="005163DC"/>
    <w:rsid w:val="00521B2B"/>
    <w:rsid w:val="005322E2"/>
    <w:rsid w:val="00532664"/>
    <w:rsid w:val="005404EE"/>
    <w:rsid w:val="00543B14"/>
    <w:rsid w:val="00545189"/>
    <w:rsid w:val="00552567"/>
    <w:rsid w:val="00557380"/>
    <w:rsid w:val="0056390E"/>
    <w:rsid w:val="0056764F"/>
    <w:rsid w:val="00573F29"/>
    <w:rsid w:val="0058043E"/>
    <w:rsid w:val="005830FD"/>
    <w:rsid w:val="00592CB7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D0200"/>
    <w:rsid w:val="006E556C"/>
    <w:rsid w:val="006E7315"/>
    <w:rsid w:val="006F432E"/>
    <w:rsid w:val="006F447D"/>
    <w:rsid w:val="006F60B4"/>
    <w:rsid w:val="006F6403"/>
    <w:rsid w:val="00704B43"/>
    <w:rsid w:val="00705414"/>
    <w:rsid w:val="00710396"/>
    <w:rsid w:val="00717518"/>
    <w:rsid w:val="00717642"/>
    <w:rsid w:val="00724211"/>
    <w:rsid w:val="00730A7E"/>
    <w:rsid w:val="007326F9"/>
    <w:rsid w:val="007362C0"/>
    <w:rsid w:val="007411F5"/>
    <w:rsid w:val="00750744"/>
    <w:rsid w:val="00752B51"/>
    <w:rsid w:val="007570E0"/>
    <w:rsid w:val="00762A14"/>
    <w:rsid w:val="00763B07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73050"/>
    <w:rsid w:val="00880E56"/>
    <w:rsid w:val="0089672D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12EE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53E7"/>
    <w:rsid w:val="00A21D8D"/>
    <w:rsid w:val="00A32727"/>
    <w:rsid w:val="00A33A12"/>
    <w:rsid w:val="00A37204"/>
    <w:rsid w:val="00A37E5C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C5495"/>
    <w:rsid w:val="00AD3947"/>
    <w:rsid w:val="00AD5A58"/>
    <w:rsid w:val="00AD71C0"/>
    <w:rsid w:val="00AE0CF2"/>
    <w:rsid w:val="00AE2AA8"/>
    <w:rsid w:val="00AE3998"/>
    <w:rsid w:val="00AE69C2"/>
    <w:rsid w:val="00AE69FD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A551D"/>
    <w:rsid w:val="00BB1D68"/>
    <w:rsid w:val="00BC1C40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764"/>
    <w:rsid w:val="00C6439E"/>
    <w:rsid w:val="00C66DFA"/>
    <w:rsid w:val="00C73227"/>
    <w:rsid w:val="00C7389A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00A9"/>
    <w:rsid w:val="00D4232D"/>
    <w:rsid w:val="00D46E09"/>
    <w:rsid w:val="00D7318D"/>
    <w:rsid w:val="00D77E9B"/>
    <w:rsid w:val="00D83408"/>
    <w:rsid w:val="00D84F5E"/>
    <w:rsid w:val="00D94B9C"/>
    <w:rsid w:val="00D97ACC"/>
    <w:rsid w:val="00DA3D44"/>
    <w:rsid w:val="00DB00EF"/>
    <w:rsid w:val="00DB1605"/>
    <w:rsid w:val="00DC038A"/>
    <w:rsid w:val="00DD110C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A0024"/>
    <w:rsid w:val="00EB33C7"/>
    <w:rsid w:val="00EB5731"/>
    <w:rsid w:val="00EB6432"/>
    <w:rsid w:val="00EB6CE1"/>
    <w:rsid w:val="00EC185C"/>
    <w:rsid w:val="00EC28F5"/>
    <w:rsid w:val="00EC2E02"/>
    <w:rsid w:val="00EC7C54"/>
    <w:rsid w:val="00ED3196"/>
    <w:rsid w:val="00ED740E"/>
    <w:rsid w:val="00ED7B5F"/>
    <w:rsid w:val="00ED7F5E"/>
    <w:rsid w:val="00EE3F90"/>
    <w:rsid w:val="00EF03DC"/>
    <w:rsid w:val="00EF1D93"/>
    <w:rsid w:val="00EF6009"/>
    <w:rsid w:val="00F010B9"/>
    <w:rsid w:val="00F07592"/>
    <w:rsid w:val="00F12956"/>
    <w:rsid w:val="00F147F0"/>
    <w:rsid w:val="00F17DD2"/>
    <w:rsid w:val="00F34269"/>
    <w:rsid w:val="00F3657F"/>
    <w:rsid w:val="00F36EA1"/>
    <w:rsid w:val="00F463B2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B0E7B"/>
    <w:rsid w:val="00FB2C5B"/>
    <w:rsid w:val="00FB30D3"/>
    <w:rsid w:val="00FB710C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</Template>
  <TotalTime>13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SBD Havířov</cp:lastModifiedBy>
  <cp:revision>15</cp:revision>
  <cp:lastPrinted>2025-02-07T07:46:00Z</cp:lastPrinted>
  <dcterms:created xsi:type="dcterms:W3CDTF">2026-01-20T12:11:00Z</dcterms:created>
  <dcterms:modified xsi:type="dcterms:W3CDTF">2026-10-21T10:49:00Z</dcterms:modified>
</cp:coreProperties>
</file>